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76C1" w14:textId="0CCD7188" w:rsidR="00350C3E" w:rsidRDefault="00350C3E" w:rsidP="00350C3E">
      <w:pPr>
        <w:pStyle w:val="Title"/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</w:pPr>
      <w:r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  <w:t>202</w:t>
      </w:r>
      <w:r w:rsidR="0034077C"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  <w:t>5</w:t>
      </w:r>
      <w:r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  <w:t xml:space="preserve"> - 202</w:t>
      </w:r>
      <w:r w:rsidR="0034077C"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  <w:t>6</w:t>
      </w:r>
      <w:r>
        <w:rPr>
          <w:rFonts w:ascii="Copperplate Gothic Bold" w:eastAsia="Copperplate Gothic Bold" w:hAnsi="Copperplate Gothic Bold" w:cs="Copperplate Gothic Bold"/>
          <w:noProof/>
          <w:sz w:val="26"/>
          <w:szCs w:val="26"/>
        </w:rPr>
        <w:t xml:space="preserve"> Calendar</w:t>
      </w:r>
    </w:p>
    <w:p w14:paraId="2447A1F1" w14:textId="5F0F58B2" w:rsidR="00350C3E" w:rsidRPr="000B6A29" w:rsidRDefault="0034077C" w:rsidP="71B97AB2">
      <w:pPr>
        <w:pStyle w:val="Title"/>
        <w:rPr>
          <w:rFonts w:eastAsia="Copperplate Gothic Bold"/>
          <w:b/>
          <w:bCs/>
        </w:rPr>
      </w:pPr>
      <w:r>
        <w:rPr>
          <w:rFonts w:ascii="Copperplate Gothic Bold" w:eastAsia="Copperplate Gothic Bold" w:hAnsi="Copperplate Gothic Bold" w:cs="Copperplate Gothic Bold"/>
          <w:noProof/>
          <w:sz w:val="72"/>
          <w:szCs w:val="72"/>
        </w:rPr>
        <w:t>STORGE</w:t>
      </w:r>
      <w:r w:rsidR="007C2076">
        <w:rPr>
          <w:rFonts w:ascii="Copperplate Gothic Bold" w:eastAsia="Copperplate Gothic Bold" w:hAnsi="Copperplate Gothic Bold" w:cs="Copperplate Gothic Bold"/>
          <w:noProof/>
          <w:sz w:val="72"/>
          <w:szCs w:val="72"/>
        </w:rPr>
        <w:t xml:space="preserve"> – 10:00 am</w:t>
      </w:r>
    </w:p>
    <w:p w14:paraId="31920E84" w14:textId="2726F4B0" w:rsidR="00350C3E" w:rsidRPr="000B6A29" w:rsidRDefault="00350C3E" w:rsidP="71B97AB2">
      <w:pPr>
        <w:pStyle w:val="Title"/>
        <w:rPr>
          <w:rFonts w:eastAsia="Copperplate Gothic Bold"/>
          <w:b/>
          <w:bCs/>
        </w:rPr>
      </w:pPr>
      <w:r w:rsidRPr="71B97AB2">
        <w:rPr>
          <w:b/>
          <w:bCs/>
        </w:rPr>
        <w:t>St. Michael the Archangel Catholic Church</w:t>
      </w:r>
    </w:p>
    <w:p w14:paraId="4B43A1CD" w14:textId="59F7A5D5" w:rsidR="00350C3E" w:rsidRPr="00E202A9" w:rsidRDefault="00350C3E" w:rsidP="329DEA5E">
      <w:pPr>
        <w:pStyle w:val="Default"/>
        <w:rPr>
          <w:rFonts w:asciiTheme="majorHAnsi" w:eastAsia="Bell MT" w:hAnsiTheme="majorHAnsi" w:cstheme="majorHAnsi"/>
          <w:lang w:val="es-ES"/>
        </w:rPr>
      </w:pPr>
      <w:r w:rsidRPr="000B6A29">
        <w:rPr>
          <w:rFonts w:asciiTheme="majorHAnsi" w:hAnsiTheme="majorHAnsi" w:cstheme="majorHAnsi"/>
          <w:lang w:val="it-IT"/>
        </w:rPr>
        <w:t xml:space="preserve">411 Paula Road </w:t>
      </w:r>
      <w:r w:rsidRPr="00E202A9">
        <w:rPr>
          <w:rFonts w:asciiTheme="majorHAnsi" w:hAnsiTheme="majorHAnsi" w:cstheme="majorHAnsi"/>
          <w:lang w:val="es-ES"/>
        </w:rPr>
        <w:t xml:space="preserve"> </w:t>
      </w:r>
      <w:proofErr w:type="spellStart"/>
      <w:r w:rsidRPr="00E202A9">
        <w:rPr>
          <w:rFonts w:asciiTheme="majorHAnsi" w:hAnsiTheme="majorHAnsi" w:cstheme="majorHAnsi"/>
          <w:lang w:val="es-ES"/>
        </w:rPr>
        <w:t>McKinney</w:t>
      </w:r>
      <w:proofErr w:type="spellEnd"/>
      <w:r w:rsidRPr="00E202A9">
        <w:rPr>
          <w:rFonts w:asciiTheme="majorHAnsi" w:hAnsiTheme="majorHAnsi" w:cstheme="majorHAnsi"/>
          <w:lang w:val="es-ES"/>
        </w:rPr>
        <w:t xml:space="preserve">, </w:t>
      </w:r>
      <w:r w:rsidR="0FB83682" w:rsidRPr="00E202A9">
        <w:rPr>
          <w:rFonts w:asciiTheme="majorHAnsi" w:hAnsiTheme="majorHAnsi" w:cstheme="majorHAnsi"/>
          <w:lang w:val="es-ES"/>
        </w:rPr>
        <w:t>Texas 75069</w:t>
      </w:r>
    </w:p>
    <w:p w14:paraId="1C69127D" w14:textId="669C235A" w:rsidR="00350C3E" w:rsidRDefault="000B6A29" w:rsidP="000B6A29">
      <w:pPr>
        <w:pStyle w:val="Default"/>
        <w:ind w:left="-90"/>
        <w:rPr>
          <w:rFonts w:asciiTheme="majorHAnsi" w:hAnsiTheme="majorHAnsi" w:cstheme="majorHAnsi"/>
          <w:lang w:val="da-DK"/>
        </w:rPr>
      </w:pPr>
      <w:r w:rsidRPr="37340A52">
        <w:rPr>
          <w:rFonts w:asciiTheme="majorHAnsi" w:hAnsiTheme="majorHAnsi" w:cstheme="majorBidi"/>
          <w:lang w:val="da-DK"/>
        </w:rPr>
        <w:t xml:space="preserve">  </w:t>
      </w:r>
      <w:r w:rsidR="005A07CC" w:rsidRPr="37340A52">
        <w:rPr>
          <w:rFonts w:asciiTheme="majorHAnsi" w:hAnsiTheme="majorHAnsi" w:cstheme="majorBidi"/>
          <w:lang w:val="da-DK"/>
        </w:rPr>
        <w:t>Youth Ministry</w:t>
      </w:r>
      <w:r w:rsidRPr="37340A52">
        <w:rPr>
          <w:rFonts w:asciiTheme="majorHAnsi" w:hAnsiTheme="majorHAnsi" w:cstheme="majorBidi"/>
          <w:lang w:val="da-DK"/>
        </w:rPr>
        <w:t xml:space="preserve"> </w:t>
      </w:r>
      <w:r w:rsidR="005A07CC" w:rsidRPr="37340A52">
        <w:rPr>
          <w:rFonts w:asciiTheme="majorHAnsi" w:hAnsiTheme="majorHAnsi" w:cstheme="majorBidi"/>
          <w:b/>
          <w:bCs/>
          <w:lang w:val="da-DK"/>
        </w:rPr>
        <w:t>(972) 302-9951</w:t>
      </w:r>
      <w:r w:rsidR="005A07CC" w:rsidRPr="37340A52">
        <w:rPr>
          <w:rFonts w:asciiTheme="majorHAnsi" w:hAnsiTheme="majorHAnsi" w:cstheme="majorBidi"/>
          <w:lang w:val="da-DK"/>
        </w:rPr>
        <w:t xml:space="preserve"> Voicemail or text</w:t>
      </w:r>
      <w:r w:rsidRPr="37340A52">
        <w:rPr>
          <w:rFonts w:asciiTheme="majorHAnsi" w:hAnsiTheme="majorHAnsi" w:cstheme="majorBidi"/>
          <w:lang w:val="da-DK"/>
        </w:rPr>
        <w:t xml:space="preserve"> / </w:t>
      </w:r>
      <w:r w:rsidR="005A07CC" w:rsidRPr="37340A52">
        <w:rPr>
          <w:rFonts w:asciiTheme="majorHAnsi" w:hAnsiTheme="majorHAnsi" w:cstheme="majorBidi"/>
          <w:lang w:val="da-DK"/>
        </w:rPr>
        <w:t xml:space="preserve">Ministro de Jovenes Correo de voz o mensaje </w:t>
      </w:r>
      <w:r w:rsidRPr="37340A52">
        <w:rPr>
          <w:rFonts w:asciiTheme="majorHAnsi" w:hAnsiTheme="majorHAnsi" w:cstheme="majorBidi"/>
          <w:lang w:val="da-DK"/>
        </w:rPr>
        <w:t>d</w:t>
      </w:r>
      <w:r w:rsidR="005A07CC" w:rsidRPr="37340A52">
        <w:rPr>
          <w:rFonts w:asciiTheme="majorHAnsi" w:hAnsiTheme="majorHAnsi" w:cstheme="majorBidi"/>
          <w:lang w:val="da-DK"/>
        </w:rPr>
        <w:t>e texto</w:t>
      </w:r>
    </w:p>
    <w:p w14:paraId="372A5AB4" w14:textId="77777777" w:rsidR="005E4517" w:rsidRPr="00E202A9" w:rsidRDefault="005E4517" w:rsidP="37340A52">
      <w:pPr>
        <w:pStyle w:val="Default"/>
        <w:rPr>
          <w:rFonts w:asciiTheme="minorHAnsi" w:eastAsia="Wingdings" w:hAnsiTheme="minorHAnsi" w:cstheme="minorBidi"/>
          <w:b/>
          <w:bCs/>
          <w:color w:val="ED2200"/>
          <w:sz w:val="20"/>
          <w:szCs w:val="20"/>
          <w:lang w:val="es-ES"/>
        </w:rPr>
      </w:pPr>
    </w:p>
    <w:tbl>
      <w:tblPr>
        <w:tblStyle w:val="Meetingschedule"/>
        <w:tblW w:w="4879" w:type="pct"/>
        <w:tblInd w:w="85" w:type="dxa"/>
        <w:tblLayout w:type="fixed"/>
        <w:tblLook w:val="01E0" w:firstRow="1" w:lastRow="1" w:firstColumn="1" w:lastColumn="1" w:noHBand="0" w:noVBand="0"/>
        <w:tblDescription w:val="Trip information table"/>
      </w:tblPr>
      <w:tblGrid>
        <w:gridCol w:w="2250"/>
        <w:gridCol w:w="8191"/>
      </w:tblGrid>
      <w:tr w:rsidR="004F5695" w14:paraId="3286912C" w14:textId="77777777" w:rsidTr="006F6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7D1AA6E" w14:textId="7738C285" w:rsidR="004F5695" w:rsidRPr="003A1B81" w:rsidRDefault="004F5695" w:rsidP="00AF73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191" w:type="dxa"/>
          </w:tcPr>
          <w:p w14:paraId="318410D5" w14:textId="35E3D5B0" w:rsidR="004F5695" w:rsidRPr="003A1B81" w:rsidRDefault="00EE35C5" w:rsidP="00AF73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E6D51A9">
              <w:rPr>
                <w:rFonts w:ascii="Arial" w:hAnsi="Arial" w:cs="Arial"/>
                <w:sz w:val="24"/>
                <w:szCs w:val="24"/>
              </w:rPr>
              <w:t>Session</w:t>
            </w:r>
            <w:r w:rsidR="00383AAF" w:rsidRPr="0E6D51A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>1</w:t>
            </w:r>
            <w:r w:rsidR="0034077C">
              <w:rPr>
                <w:rFonts w:ascii="Arial" w:hAnsi="Arial" w:cs="Arial"/>
                <w:sz w:val="24"/>
                <w:szCs w:val="24"/>
              </w:rPr>
              <w:t>0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>:</w:t>
            </w:r>
            <w:r w:rsidR="0034077C">
              <w:rPr>
                <w:rFonts w:ascii="Arial" w:hAnsi="Arial" w:cs="Arial"/>
                <w:sz w:val="24"/>
                <w:szCs w:val="24"/>
              </w:rPr>
              <w:t>0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34077C">
              <w:rPr>
                <w:rFonts w:ascii="Arial" w:hAnsi="Arial" w:cs="Arial"/>
                <w:sz w:val="24"/>
                <w:szCs w:val="24"/>
              </w:rPr>
              <w:t>a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>.</w:t>
            </w:r>
            <w:r w:rsidR="0034077C">
              <w:rPr>
                <w:rFonts w:ascii="Arial" w:hAnsi="Arial" w:cs="Arial"/>
                <w:sz w:val="24"/>
                <w:szCs w:val="24"/>
              </w:rPr>
              <w:t>m. Mass: 11</w:t>
            </w:r>
            <w:r w:rsidR="4BB43BEB" w:rsidRPr="0E6D51A9">
              <w:rPr>
                <w:rFonts w:ascii="Arial" w:hAnsi="Arial" w:cs="Arial"/>
                <w:sz w:val="24"/>
                <w:szCs w:val="24"/>
              </w:rPr>
              <w:t>:</w:t>
            </w:r>
            <w:r w:rsidR="0034077C">
              <w:rPr>
                <w:rFonts w:ascii="Arial" w:hAnsi="Arial" w:cs="Arial"/>
                <w:sz w:val="24"/>
                <w:szCs w:val="24"/>
              </w:rPr>
              <w:t>3</w:t>
            </w:r>
            <w:r w:rsidR="4BB43BEB" w:rsidRPr="0E6D51A9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34077C">
              <w:rPr>
                <w:rFonts w:ascii="Arial" w:hAnsi="Arial" w:cs="Arial"/>
                <w:sz w:val="24"/>
                <w:szCs w:val="24"/>
              </w:rPr>
              <w:t>a</w:t>
            </w:r>
            <w:r w:rsidR="4BB43BEB" w:rsidRPr="0E6D51A9">
              <w:rPr>
                <w:rFonts w:ascii="Arial" w:hAnsi="Arial" w:cs="Arial"/>
                <w:sz w:val="24"/>
                <w:szCs w:val="24"/>
              </w:rPr>
              <w:t>.m.</w:t>
            </w:r>
            <w:r w:rsidR="005463C6" w:rsidRPr="0E6D51A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 xml:space="preserve">Parent’s </w:t>
            </w:r>
            <w:r w:rsidR="0064794E" w:rsidRPr="0E6D51A9">
              <w:rPr>
                <w:rFonts w:ascii="Arial" w:hAnsi="Arial" w:cs="Arial"/>
                <w:sz w:val="24"/>
                <w:szCs w:val="24"/>
              </w:rPr>
              <w:t>M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>eeting 1</w:t>
            </w:r>
            <w:r w:rsidR="0034077C">
              <w:rPr>
                <w:rFonts w:ascii="Arial" w:hAnsi="Arial" w:cs="Arial"/>
                <w:sz w:val="24"/>
                <w:szCs w:val="24"/>
              </w:rPr>
              <w:t>0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 xml:space="preserve">:45 </w:t>
            </w:r>
            <w:r w:rsidR="0034077C">
              <w:rPr>
                <w:rFonts w:ascii="Arial" w:hAnsi="Arial" w:cs="Arial"/>
                <w:sz w:val="24"/>
                <w:szCs w:val="24"/>
              </w:rPr>
              <w:t>a</w:t>
            </w:r>
            <w:r w:rsidR="004F5695" w:rsidRPr="0E6D51A9">
              <w:rPr>
                <w:rFonts w:ascii="Arial" w:hAnsi="Arial" w:cs="Arial"/>
                <w:sz w:val="24"/>
                <w:szCs w:val="24"/>
              </w:rPr>
              <w:t>.m.</w:t>
            </w:r>
          </w:p>
        </w:tc>
      </w:tr>
      <w:tr w:rsidR="004F5695" w14:paraId="593887C8" w14:textId="77777777" w:rsidTr="006F6F93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FBA9407" w14:textId="3B14B525" w:rsidR="004F5695" w:rsidRPr="00753719" w:rsidRDefault="004F5695" w:rsidP="005A07CC">
            <w:pPr>
              <w:pStyle w:val="Title"/>
              <w:jc w:val="center"/>
              <w:rPr>
                <w:sz w:val="32"/>
                <w:szCs w:val="32"/>
              </w:rPr>
            </w:pPr>
            <w:r w:rsidRPr="00753719">
              <w:rPr>
                <w:sz w:val="32"/>
                <w:szCs w:val="32"/>
              </w:rPr>
              <w:t>202</w:t>
            </w:r>
            <w:r w:rsidR="0034077C" w:rsidRPr="00753719">
              <w:rPr>
                <w:sz w:val="32"/>
                <w:szCs w:val="32"/>
              </w:rPr>
              <w:t>5</w:t>
            </w:r>
          </w:p>
        </w:tc>
        <w:tc>
          <w:tcPr>
            <w:tcW w:w="8191" w:type="dxa"/>
          </w:tcPr>
          <w:p w14:paraId="13CDCCDA" w14:textId="3C727CB2" w:rsidR="004F5695" w:rsidRPr="0016397A" w:rsidRDefault="004F5695" w:rsidP="00A437F0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Gulim"/>
                <w:bCs/>
              </w:rPr>
            </w:pPr>
          </w:p>
        </w:tc>
      </w:tr>
      <w:tr w:rsidR="004F5695" w:rsidRPr="00E202A9" w14:paraId="2738E294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3531B5D" w14:textId="3096DBFF" w:rsidR="004F5695" w:rsidRPr="002453CB" w:rsidRDefault="004F5695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09/0</w:t>
            </w:r>
            <w:r w:rsidR="0034077C" w:rsidRPr="002453CB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8191" w:type="dxa"/>
          </w:tcPr>
          <w:p w14:paraId="464D86CB" w14:textId="087CEF1D" w:rsidR="000F0318" w:rsidRPr="0034077C" w:rsidRDefault="004F5695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(Sesión)</w:t>
            </w:r>
          </w:p>
        </w:tc>
      </w:tr>
      <w:tr w:rsidR="00445C3C" w:rsidRPr="009231BD" w14:paraId="788E0F8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C591085" w14:textId="77A6711B" w:rsidR="00445C3C" w:rsidRPr="002453CB" w:rsidRDefault="00445C3C" w:rsidP="00445C3C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09/1</w:t>
            </w:r>
            <w:r w:rsidR="0034077C" w:rsidRPr="002453CB">
              <w:rPr>
                <w:rFonts w:ascii="Arial" w:hAnsi="Arial" w:cs="Arial"/>
                <w:b w:val="0"/>
                <w:sz w:val="24"/>
                <w:szCs w:val="24"/>
              </w:rPr>
              <w:t>4</w:t>
            </w:r>
          </w:p>
        </w:tc>
        <w:tc>
          <w:tcPr>
            <w:tcW w:w="8191" w:type="dxa"/>
          </w:tcPr>
          <w:p w14:paraId="0FDBA678" w14:textId="0630E005" w:rsidR="00445C3C" w:rsidRPr="009231BD" w:rsidRDefault="00445C3C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ulim" w:hAnsi="Arial" w:cs="Arial"/>
                <w:sz w:val="24"/>
                <w:szCs w:val="24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73892A8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D7B401E" w14:textId="36EF1D06" w:rsidR="0034077C" w:rsidRPr="002453CB" w:rsidRDefault="0034077C" w:rsidP="000503F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09/21</w:t>
            </w:r>
          </w:p>
        </w:tc>
        <w:tc>
          <w:tcPr>
            <w:tcW w:w="8191" w:type="dxa"/>
            <w:vAlign w:val="top"/>
          </w:tcPr>
          <w:p w14:paraId="6C577DFC" w14:textId="402FB47C" w:rsidR="0034077C" w:rsidRPr="37340A52" w:rsidRDefault="0034077C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503FD" w:rsidRPr="009231BD" w14:paraId="592CBF18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6E3FD1C" w14:textId="1039E5E0" w:rsidR="000503FD" w:rsidRPr="006F6F93" w:rsidRDefault="0034077C" w:rsidP="000503F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09/28</w:t>
            </w:r>
          </w:p>
        </w:tc>
        <w:tc>
          <w:tcPr>
            <w:tcW w:w="8191" w:type="dxa"/>
            <w:vAlign w:val="top"/>
          </w:tcPr>
          <w:p w14:paraId="53720B6A" w14:textId="3C2CDEC2" w:rsidR="000503FD" w:rsidRPr="006F6F93" w:rsidRDefault="0034077C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</w:t>
            </w:r>
            <w:r w:rsidR="000503FD"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Session (</w:t>
            </w: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</w:t>
            </w:r>
            <w:proofErr w:type="spellStart"/>
            <w:r w:rsidR="000503FD"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="000503FD"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6777DD51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C354D56" w14:textId="3E57DE04" w:rsidR="0034077C" w:rsidRPr="002453CB" w:rsidRDefault="00753719" w:rsidP="000503F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10/5</w:t>
            </w:r>
          </w:p>
        </w:tc>
        <w:tc>
          <w:tcPr>
            <w:tcW w:w="8191" w:type="dxa"/>
            <w:vAlign w:val="top"/>
          </w:tcPr>
          <w:p w14:paraId="33E4B170" w14:textId="33F88AB1" w:rsidR="0034077C" w:rsidRPr="37340A52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503FD" w:rsidRPr="009231BD" w14:paraId="41AD167A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4ABD08A" w14:textId="199A27C2" w:rsidR="000503FD" w:rsidRPr="002453CB" w:rsidRDefault="00753719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10/12</w:t>
            </w:r>
          </w:p>
        </w:tc>
        <w:tc>
          <w:tcPr>
            <w:tcW w:w="8191" w:type="dxa"/>
            <w:vAlign w:val="top"/>
          </w:tcPr>
          <w:p w14:paraId="6E6C0949" w14:textId="56B63F7F" w:rsidR="000503FD" w:rsidRPr="009231BD" w:rsidRDefault="00753719" w:rsidP="37340A5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14:paraId="0942C4B3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E0C42D7" w14:textId="455ED4FF" w:rsidR="00753719" w:rsidRPr="006F6F93" w:rsidRDefault="00753719" w:rsidP="37340A5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10/18</w:t>
            </w:r>
          </w:p>
        </w:tc>
        <w:tc>
          <w:tcPr>
            <w:tcW w:w="8191" w:type="dxa"/>
            <w:vAlign w:val="top"/>
          </w:tcPr>
          <w:p w14:paraId="576CF012" w14:textId="4DECE56E" w:rsidR="00753719" w:rsidRPr="00D412BD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D412B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 xml:space="preserve">Level 1 MS Retreat </w:t>
            </w:r>
          </w:p>
        </w:tc>
      </w:tr>
      <w:tr w:rsidR="37340A52" w14:paraId="7A16CBA7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DACED2A" w14:textId="4ED596DB" w:rsidR="74C6622A" w:rsidRPr="002453CB" w:rsidRDefault="74C6622A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10/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19</w:t>
            </w:r>
          </w:p>
        </w:tc>
        <w:tc>
          <w:tcPr>
            <w:tcW w:w="8191" w:type="dxa"/>
            <w:vAlign w:val="top"/>
          </w:tcPr>
          <w:p w14:paraId="349BCA98" w14:textId="57CDD55F" w:rsidR="74C6622A" w:rsidRDefault="74C6622A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ulim" w:hAnsi="Arial" w:cs="Arial"/>
                <w:sz w:val="24"/>
                <w:szCs w:val="24"/>
              </w:rPr>
            </w:pPr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Session (</w:t>
            </w:r>
            <w:proofErr w:type="spellStart"/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Sesión</w:t>
            </w:r>
            <w:proofErr w:type="spellEnd"/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53719" w:rsidRPr="00753719" w14:paraId="7CC0BB3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9C7D52B" w14:textId="103CDB3E" w:rsidR="00753719" w:rsidRPr="006F6F93" w:rsidRDefault="00753719" w:rsidP="37340A5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10/26</w:t>
            </w:r>
          </w:p>
        </w:tc>
        <w:tc>
          <w:tcPr>
            <w:tcW w:w="8191" w:type="dxa"/>
            <w:vAlign w:val="top"/>
          </w:tcPr>
          <w:p w14:paraId="22499AB4" w14:textId="6066493E" w:rsidR="00753719" w:rsidRPr="006F6F93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>Session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(No Sesión) /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>Level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1 HS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>Retreat</w:t>
            </w:r>
            <w:proofErr w:type="spellEnd"/>
          </w:p>
        </w:tc>
      </w:tr>
      <w:tr w:rsidR="00DA6706" w:rsidRPr="00E202A9" w14:paraId="6140FF7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84421F6" w14:textId="6A415D75" w:rsidR="00DA6706" w:rsidRPr="002453CB" w:rsidRDefault="00DA6706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11/0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8191" w:type="dxa"/>
          </w:tcPr>
          <w:p w14:paraId="58D79376" w14:textId="0F0B82B2" w:rsidR="00DA6706" w:rsidRPr="00753719" w:rsidRDefault="4E6A7188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 xml:space="preserve"> (Sesión)</w:t>
            </w:r>
          </w:p>
        </w:tc>
      </w:tr>
      <w:tr w:rsidR="00445C3C" w:rsidRPr="00E202A9" w14:paraId="5C5205B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FF7E3FC" w14:textId="478F54BE" w:rsidR="00445C3C" w:rsidRPr="002453CB" w:rsidRDefault="00445C3C" w:rsidP="71B97AB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11/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09</w:t>
            </w:r>
          </w:p>
        </w:tc>
        <w:tc>
          <w:tcPr>
            <w:tcW w:w="8191" w:type="dxa"/>
          </w:tcPr>
          <w:p w14:paraId="63F22A6A" w14:textId="39BA919F" w:rsidR="00445C3C" w:rsidRPr="00E202A9" w:rsidRDefault="006F6F93" w:rsidP="71B97AB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 xml:space="preserve"> (Sesión)</w:t>
            </w:r>
          </w:p>
        </w:tc>
      </w:tr>
      <w:tr w:rsidR="71B97AB2" w14:paraId="2526033E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282F5A8" w14:textId="7DAD3FED" w:rsidR="71B97AB2" w:rsidRPr="002453CB" w:rsidRDefault="71B97AB2" w:rsidP="71B97AB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  <w:r w:rsidR="3F2EA82D" w:rsidRPr="002453CB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/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16</w:t>
            </w:r>
          </w:p>
        </w:tc>
        <w:tc>
          <w:tcPr>
            <w:tcW w:w="8191" w:type="dxa"/>
          </w:tcPr>
          <w:p w14:paraId="1A7CA276" w14:textId="16173E17" w:rsidR="34EEB3FD" w:rsidRDefault="34EEB3FD" w:rsidP="71B97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ulim" w:hAnsi="Arial" w:cs="Arial"/>
                <w:sz w:val="24"/>
                <w:szCs w:val="24"/>
              </w:rPr>
            </w:pPr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Session (</w:t>
            </w:r>
            <w:proofErr w:type="spellStart"/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Sesión</w:t>
            </w:r>
            <w:proofErr w:type="spellEnd"/>
            <w:r w:rsidRPr="0E6D51A9">
              <w:rPr>
                <w:rStyle w:val="normaltextrun"/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53719" w14:paraId="4AC8E726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40CB9C4" w14:textId="2206F68E" w:rsidR="00753719" w:rsidRPr="006F6F93" w:rsidRDefault="00753719" w:rsidP="71B97AB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11/23</w:t>
            </w:r>
          </w:p>
        </w:tc>
        <w:tc>
          <w:tcPr>
            <w:tcW w:w="8191" w:type="dxa"/>
          </w:tcPr>
          <w:p w14:paraId="273F8473" w14:textId="1BACD9AD" w:rsidR="00753719" w:rsidRPr="006F6F93" w:rsidRDefault="00753719" w:rsidP="71B97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14:paraId="4C2DAB51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3B7BE6A" w14:textId="45424DBB" w:rsidR="00753719" w:rsidRPr="006F6F93" w:rsidRDefault="00753719" w:rsidP="71B97AB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11/30</w:t>
            </w:r>
          </w:p>
        </w:tc>
        <w:tc>
          <w:tcPr>
            <w:tcW w:w="8191" w:type="dxa"/>
          </w:tcPr>
          <w:p w14:paraId="7B10BCF3" w14:textId="5127740D" w:rsidR="00753719" w:rsidRPr="006F6F93" w:rsidRDefault="00753719" w:rsidP="71B97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A6706" w:rsidRPr="00E202A9" w14:paraId="450E6F36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1B12154" w14:textId="04ADE9E8" w:rsidR="00DA6706" w:rsidRPr="002453CB" w:rsidRDefault="00DA6706" w:rsidP="00DA6706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12/0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8191" w:type="dxa"/>
          </w:tcPr>
          <w:p w14:paraId="13587F0A" w14:textId="6CF12F2F" w:rsidR="00DA6706" w:rsidRPr="00753719" w:rsidRDefault="6A8D4F57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 xml:space="preserve"> (Sesión)</w:t>
            </w:r>
          </w:p>
        </w:tc>
      </w:tr>
      <w:tr w:rsidR="00445C3C" w:rsidRPr="009231BD" w14:paraId="2CE96477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3A7B42B" w14:textId="13BF2ACE" w:rsidR="00445C3C" w:rsidRPr="002453CB" w:rsidRDefault="00445C3C" w:rsidP="00445C3C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453CB">
              <w:rPr>
                <w:rFonts w:ascii="Arial" w:hAnsi="Arial" w:cs="Arial"/>
                <w:b w:val="0"/>
                <w:sz w:val="24"/>
                <w:szCs w:val="24"/>
              </w:rPr>
              <w:t>12/1</w:t>
            </w:r>
            <w:r w:rsidR="00753719" w:rsidRPr="002453CB">
              <w:rPr>
                <w:rFonts w:ascii="Arial" w:hAnsi="Arial" w:cs="Arial"/>
                <w:b w:val="0"/>
                <w:sz w:val="24"/>
                <w:szCs w:val="24"/>
              </w:rPr>
              <w:t>4</w:t>
            </w:r>
          </w:p>
        </w:tc>
        <w:tc>
          <w:tcPr>
            <w:tcW w:w="8191" w:type="dxa"/>
          </w:tcPr>
          <w:p w14:paraId="33B7CABC" w14:textId="327D6249" w:rsidR="00445C3C" w:rsidRPr="009231BD" w:rsidRDefault="000503FD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:rsidRPr="009231BD" w14:paraId="7A95353A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FD70C37" w14:textId="380232BB" w:rsidR="00753719" w:rsidRPr="006F6F93" w:rsidRDefault="00753719" w:rsidP="00445C3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12/21</w:t>
            </w:r>
          </w:p>
        </w:tc>
        <w:tc>
          <w:tcPr>
            <w:tcW w:w="8191" w:type="dxa"/>
          </w:tcPr>
          <w:p w14:paraId="07FC715A" w14:textId="53785901" w:rsidR="00753719" w:rsidRPr="006F6F93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:rsidRPr="009231BD" w14:paraId="20334DF5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6A486BA" w14:textId="58F53ED5" w:rsidR="00753719" w:rsidRPr="006F6F93" w:rsidRDefault="00753719" w:rsidP="00445C3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12/28</w:t>
            </w:r>
          </w:p>
        </w:tc>
        <w:tc>
          <w:tcPr>
            <w:tcW w:w="8191" w:type="dxa"/>
          </w:tcPr>
          <w:p w14:paraId="20D1804A" w14:textId="4AFB5D38" w:rsidR="00753719" w:rsidRPr="006F6F93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A360E1" w:rsidRPr="009231BD" w14:paraId="3A801CB8" w14:textId="77777777" w:rsidTr="006F6F93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5946945" w14:textId="6134D17C" w:rsidR="00A360E1" w:rsidRPr="006F6F93" w:rsidRDefault="00A360E1" w:rsidP="37340A52">
            <w:pPr>
              <w:pStyle w:val="Title"/>
              <w:jc w:val="center"/>
              <w:rPr>
                <w:bCs/>
                <w:sz w:val="28"/>
                <w:szCs w:val="28"/>
              </w:rPr>
            </w:pPr>
            <w:r w:rsidRPr="006F6F93">
              <w:rPr>
                <w:bCs/>
                <w:sz w:val="28"/>
                <w:szCs w:val="28"/>
              </w:rPr>
              <w:t>202</w:t>
            </w:r>
            <w:r w:rsidR="0034077C" w:rsidRPr="006F6F9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191" w:type="dxa"/>
          </w:tcPr>
          <w:p w14:paraId="79974006" w14:textId="6DF9C2FA" w:rsidR="00A360E1" w:rsidRPr="009231BD" w:rsidRDefault="00A360E1" w:rsidP="37340A52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45C3C" w:rsidRPr="009231BD" w14:paraId="2D113C60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240899A" w14:textId="60B2CDA5" w:rsidR="00445C3C" w:rsidRPr="006F6F93" w:rsidRDefault="00445C3C" w:rsidP="0044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F93">
              <w:rPr>
                <w:rFonts w:ascii="Arial" w:hAnsi="Arial" w:cs="Arial"/>
                <w:sz w:val="24"/>
                <w:szCs w:val="24"/>
              </w:rPr>
              <w:t>01/</w:t>
            </w:r>
            <w:r w:rsidR="00753719" w:rsidRPr="006F6F9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191" w:type="dxa"/>
          </w:tcPr>
          <w:p w14:paraId="40EBB1CF" w14:textId="2246FFF8" w:rsidR="00445C3C" w:rsidRPr="006F6F93" w:rsidRDefault="00753719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:rsidRPr="00E202A9" w14:paraId="4E14C0DA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FD1D272" w14:textId="76F5DDB1" w:rsidR="00753719" w:rsidRPr="37340A52" w:rsidRDefault="00753719" w:rsidP="37340A52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</w:rPr>
              <w:t>01/11</w:t>
            </w:r>
          </w:p>
        </w:tc>
        <w:tc>
          <w:tcPr>
            <w:tcW w:w="8191" w:type="dxa"/>
          </w:tcPr>
          <w:p w14:paraId="5F83605D" w14:textId="4EEB4BDC" w:rsidR="00753719" w:rsidRPr="00E202A9" w:rsidRDefault="00753719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:rsidRPr="00E202A9" w14:paraId="3DA33DFE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C68FA54" w14:textId="2E634395" w:rsidR="00753719" w:rsidRPr="37340A52" w:rsidRDefault="00753719" w:rsidP="37340A52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</w:rPr>
              <w:t>01/18</w:t>
            </w:r>
          </w:p>
        </w:tc>
        <w:tc>
          <w:tcPr>
            <w:tcW w:w="8191" w:type="dxa"/>
          </w:tcPr>
          <w:p w14:paraId="72583983" w14:textId="33CA073F" w:rsidR="00753719" w:rsidRPr="00E202A9" w:rsidRDefault="00753719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53719" w:rsidRPr="00E202A9" w14:paraId="6E3E0966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F50653D" w14:textId="6698CE0B" w:rsidR="00753719" w:rsidRPr="006F6F93" w:rsidRDefault="00753719" w:rsidP="37340A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F93">
              <w:rPr>
                <w:rFonts w:ascii="Arial" w:hAnsi="Arial" w:cs="Arial"/>
                <w:sz w:val="24"/>
                <w:szCs w:val="24"/>
              </w:rPr>
              <w:t>01/25</w:t>
            </w:r>
          </w:p>
        </w:tc>
        <w:tc>
          <w:tcPr>
            <w:tcW w:w="8191" w:type="dxa"/>
          </w:tcPr>
          <w:p w14:paraId="1A4899B9" w14:textId="0D7C6F1A" w:rsidR="00753719" w:rsidRPr="006F6F93" w:rsidRDefault="00753719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Session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(No Sesión)</w:t>
            </w:r>
            <w:r w:rsidR="006F6F93"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/ </w:t>
            </w:r>
            <w:proofErr w:type="spellStart"/>
            <w:r w:rsid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Homestudy</w:t>
            </w:r>
            <w:proofErr w:type="spellEnd"/>
          </w:p>
        </w:tc>
      </w:tr>
      <w:tr w:rsidR="009C61DD" w:rsidRPr="00E202A9" w14:paraId="03EBE30D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628A702" w14:textId="496A24DD" w:rsidR="009C61DD" w:rsidRPr="006F6F93" w:rsidRDefault="009C61DD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02/0</w:t>
            </w:r>
            <w:r w:rsidR="00753719" w:rsidRPr="006F6F93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8191" w:type="dxa"/>
          </w:tcPr>
          <w:p w14:paraId="509BCBF2" w14:textId="581D424E" w:rsidR="009C61DD" w:rsidRPr="00753719" w:rsidRDefault="28183381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 xml:space="preserve"> (Sesión)</w:t>
            </w:r>
          </w:p>
        </w:tc>
      </w:tr>
      <w:tr w:rsidR="009C61DD" w:rsidRPr="00E202A9" w14:paraId="4AB0E4DC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5927239" w14:textId="7230C7AB" w:rsidR="009C61DD" w:rsidRPr="006F6F93" w:rsidRDefault="009C61DD" w:rsidP="37340A52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</w:t>
            </w:r>
            <w:r w:rsidR="00753719" w:rsidRPr="006F6F93">
              <w:rPr>
                <w:rFonts w:ascii="Arial" w:hAnsi="Arial" w:cs="Arial"/>
                <w:b w:val="0"/>
                <w:sz w:val="24"/>
                <w:szCs w:val="24"/>
              </w:rPr>
              <w:t>2</w:t>
            </w: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/0</w:t>
            </w:r>
            <w:r w:rsidR="00753719" w:rsidRPr="006F6F93">
              <w:rPr>
                <w:rFonts w:ascii="Arial" w:hAnsi="Arial" w:cs="Arial"/>
                <w:b w:val="0"/>
                <w:sz w:val="24"/>
                <w:szCs w:val="24"/>
              </w:rPr>
              <w:t>8</w:t>
            </w:r>
          </w:p>
        </w:tc>
        <w:tc>
          <w:tcPr>
            <w:tcW w:w="8191" w:type="dxa"/>
            <w:vAlign w:val="top"/>
          </w:tcPr>
          <w:p w14:paraId="7E34CD32" w14:textId="1ECD7CC8" w:rsidR="009C61DD" w:rsidRPr="00753719" w:rsidRDefault="23512D0E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>Session</w:t>
            </w:r>
            <w:proofErr w:type="spellEnd"/>
            <w:r w:rsidRPr="00E202A9"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  <w:t xml:space="preserve"> (Sesión)</w:t>
            </w:r>
          </w:p>
        </w:tc>
      </w:tr>
      <w:tr w:rsidR="009C61DD" w:rsidRPr="006F6F93" w14:paraId="3E1CF4BC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A089C28" w14:textId="63C07F3F" w:rsidR="009C61DD" w:rsidRPr="006F6F93" w:rsidRDefault="006F6F93" w:rsidP="37340A5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02/15</w:t>
            </w:r>
          </w:p>
        </w:tc>
        <w:tc>
          <w:tcPr>
            <w:tcW w:w="8191" w:type="dxa"/>
          </w:tcPr>
          <w:p w14:paraId="675B8C29" w14:textId="220D4116" w:rsidR="009C61DD" w:rsidRPr="006F6F93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Session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(No Sesión) / </w:t>
            </w:r>
            <w:proofErr w:type="spellStart"/>
            <w:r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Homestudy</w:t>
            </w:r>
            <w:proofErr w:type="spellEnd"/>
            <w:r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r w:rsidRPr="006F6F93"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D</w:t>
            </w:r>
            <w:r>
              <w:rPr>
                <w:rStyle w:val="normaltextrun"/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  <w:lang w:val="es-ES"/>
              </w:rPr>
              <w:t>CYC HS</w:t>
            </w:r>
          </w:p>
        </w:tc>
      </w:tr>
      <w:tr w:rsidR="00753719" w:rsidRPr="00E202A9" w14:paraId="24D8C172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D55BB62" w14:textId="12895F5A" w:rsidR="00753719" w:rsidRPr="006F6F93" w:rsidRDefault="006F6F93" w:rsidP="37340A5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6F6F93"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02/22</w:t>
            </w:r>
          </w:p>
        </w:tc>
        <w:tc>
          <w:tcPr>
            <w:tcW w:w="8191" w:type="dxa"/>
          </w:tcPr>
          <w:p w14:paraId="3D0285EE" w14:textId="16C1CD87" w:rsidR="00753719" w:rsidRPr="00E202A9" w:rsidRDefault="006F6F93" w:rsidP="0E6D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sz w:val="24"/>
                <w:szCs w:val="24"/>
                <w:lang w:val="es-ES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9C61DD" w:rsidRPr="009231BD" w14:paraId="2CDB914F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81FCD2C" w14:textId="223C79C0" w:rsidR="009C61DD" w:rsidRPr="009231BD" w:rsidRDefault="006F6F93" w:rsidP="009C61DD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</w:rPr>
              <w:t>03/01</w:t>
            </w:r>
          </w:p>
        </w:tc>
        <w:tc>
          <w:tcPr>
            <w:tcW w:w="8191" w:type="dxa"/>
          </w:tcPr>
          <w:p w14:paraId="170EC656" w14:textId="40A02F47" w:rsidR="009C61DD" w:rsidRPr="009231BD" w:rsidRDefault="009C61DD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9C61DD" w:rsidRPr="009231BD" w14:paraId="6548989E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005FB24" w14:textId="2E672E93" w:rsidR="009C61DD" w:rsidRPr="009231BD" w:rsidRDefault="006F6F93" w:rsidP="009C61DD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</w:rPr>
              <w:t>03/08</w:t>
            </w:r>
          </w:p>
        </w:tc>
        <w:tc>
          <w:tcPr>
            <w:tcW w:w="8191" w:type="dxa"/>
          </w:tcPr>
          <w:p w14:paraId="50804E4C" w14:textId="7F9C9511" w:rsidR="009C61DD" w:rsidRPr="009231BD" w:rsidRDefault="009C61DD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ulim" w:hAnsi="Arial" w:cs="Arial"/>
                <w:sz w:val="24"/>
                <w:szCs w:val="24"/>
                <w:lang w:val="es-ES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6F6F93" w14:paraId="2F06513B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F398ADA" w14:textId="006A5760" w:rsidR="0034077C" w:rsidRPr="007F7FA9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03/15</w:t>
            </w:r>
          </w:p>
        </w:tc>
        <w:tc>
          <w:tcPr>
            <w:tcW w:w="8191" w:type="dxa"/>
          </w:tcPr>
          <w:p w14:paraId="7D909739" w14:textId="611D492D" w:rsidR="0034077C" w:rsidRPr="006F6F93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>Session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(No Sesión) 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/ </w:t>
            </w:r>
            <w:proofErr w:type="spellStart"/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es-ES"/>
              </w:rPr>
              <w:t>Homestudy</w:t>
            </w:r>
            <w:proofErr w:type="spellEnd"/>
          </w:p>
        </w:tc>
      </w:tr>
      <w:tr w:rsidR="0034077C" w:rsidRPr="009231BD" w14:paraId="7EDE1EE6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BF63315" w14:textId="1D97FB88" w:rsidR="0034077C" w:rsidRPr="006F6F93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F6F93">
              <w:rPr>
                <w:rFonts w:ascii="Arial" w:hAnsi="Arial" w:cs="Arial"/>
                <w:bCs/>
                <w:sz w:val="24"/>
                <w:szCs w:val="24"/>
              </w:rPr>
              <w:t>03/22</w:t>
            </w:r>
          </w:p>
        </w:tc>
        <w:tc>
          <w:tcPr>
            <w:tcW w:w="8191" w:type="dxa"/>
          </w:tcPr>
          <w:p w14:paraId="7F125F47" w14:textId="70F4C083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34C457C1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13FAA73" w14:textId="02E72E51" w:rsidR="0034077C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03/29</w:t>
            </w:r>
          </w:p>
        </w:tc>
        <w:tc>
          <w:tcPr>
            <w:tcW w:w="8191" w:type="dxa"/>
          </w:tcPr>
          <w:p w14:paraId="027A9C21" w14:textId="17166096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C2076" w:rsidRPr="009231BD" w14:paraId="33A80C2D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A405C58" w14:textId="117FC414" w:rsidR="007C2076" w:rsidRPr="007C2076" w:rsidRDefault="007C2076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2076">
              <w:rPr>
                <w:rFonts w:ascii="Arial" w:hAnsi="Arial" w:cs="Arial"/>
                <w:bCs/>
                <w:sz w:val="24"/>
                <w:szCs w:val="24"/>
              </w:rPr>
              <w:t xml:space="preserve">March 2026 </w:t>
            </w:r>
          </w:p>
        </w:tc>
        <w:tc>
          <w:tcPr>
            <w:tcW w:w="8191" w:type="dxa"/>
          </w:tcPr>
          <w:p w14:paraId="52236A0B" w14:textId="629DBDD5" w:rsidR="007C2076" w:rsidRPr="006F6F93" w:rsidRDefault="007C2076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Lenten Mission Dates TBD</w:t>
            </w:r>
          </w:p>
        </w:tc>
      </w:tr>
      <w:tr w:rsidR="0034077C" w:rsidRPr="009231BD" w14:paraId="27A86D78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EAFFFB7" w14:textId="79C375C6" w:rsidR="0034077C" w:rsidRPr="007F7FA9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04/05</w:t>
            </w:r>
          </w:p>
        </w:tc>
        <w:tc>
          <w:tcPr>
            <w:tcW w:w="8191" w:type="dxa"/>
          </w:tcPr>
          <w:p w14:paraId="10F1CF3F" w14:textId="0E13D69C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206A3B81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B4F043B" w14:textId="37629B72" w:rsidR="0034077C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04/12</w:t>
            </w:r>
          </w:p>
        </w:tc>
        <w:tc>
          <w:tcPr>
            <w:tcW w:w="8191" w:type="dxa"/>
          </w:tcPr>
          <w:p w14:paraId="31623A7B" w14:textId="0010010D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71FFF7CA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E01FC46" w14:textId="37C9B588" w:rsidR="0034077C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04/19</w:t>
            </w:r>
          </w:p>
        </w:tc>
        <w:tc>
          <w:tcPr>
            <w:tcW w:w="8191" w:type="dxa"/>
          </w:tcPr>
          <w:p w14:paraId="4D37D555" w14:textId="01050B38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4401FD75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9AC0244" w14:textId="07C04BBD" w:rsidR="0034077C" w:rsidRPr="007F7FA9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04/26</w:t>
            </w:r>
          </w:p>
        </w:tc>
        <w:tc>
          <w:tcPr>
            <w:tcW w:w="8191" w:type="dxa"/>
          </w:tcPr>
          <w:p w14:paraId="36DFD52D" w14:textId="2A1CDC6A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4077C" w:rsidRPr="009231BD" w14:paraId="7393CC1B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3727519" w14:textId="3A5A0C75" w:rsidR="0034077C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05/03</w:t>
            </w:r>
          </w:p>
        </w:tc>
        <w:tc>
          <w:tcPr>
            <w:tcW w:w="8191" w:type="dxa"/>
          </w:tcPr>
          <w:p w14:paraId="290302EB" w14:textId="398C1F5D" w:rsidR="0034077C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6F6F93" w:rsidRPr="009231BD" w14:paraId="1ECF8C7C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CC9E684" w14:textId="0351E7F3" w:rsidR="006F6F93" w:rsidRPr="007F7FA9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05/10</w:t>
            </w:r>
          </w:p>
        </w:tc>
        <w:tc>
          <w:tcPr>
            <w:tcW w:w="8191" w:type="dxa"/>
          </w:tcPr>
          <w:p w14:paraId="589D1F88" w14:textId="552E8B6B" w:rsidR="006F6F93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No Session (No </w:t>
            </w:r>
            <w:proofErr w:type="spellStart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6F6F93" w:rsidRPr="009231BD" w14:paraId="4DE7815E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F6C715A" w14:textId="70B0D5A6" w:rsidR="006F6F93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6F93">
              <w:rPr>
                <w:rFonts w:ascii="Arial" w:hAnsi="Arial" w:cs="Arial"/>
                <w:b w:val="0"/>
                <w:sz w:val="24"/>
                <w:szCs w:val="24"/>
              </w:rPr>
              <w:t>05/17</w:t>
            </w:r>
          </w:p>
        </w:tc>
        <w:tc>
          <w:tcPr>
            <w:tcW w:w="8191" w:type="dxa"/>
          </w:tcPr>
          <w:p w14:paraId="7E459163" w14:textId="4F9C06DF" w:rsidR="006F6F93" w:rsidRPr="37340A52" w:rsidRDefault="006F6F93" w:rsidP="3734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Session (</w:t>
            </w:r>
            <w:proofErr w:type="spellStart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Sesión</w:t>
            </w:r>
            <w:proofErr w:type="spellEnd"/>
            <w:r w:rsidRPr="37340A5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6F6F93" w:rsidRPr="009231BD" w14:paraId="5048896D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9BC4876" w14:textId="4070BE1A" w:rsidR="006F6F93" w:rsidRPr="006F6F93" w:rsidRDefault="006F6F93" w:rsidP="009C61DD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191" w:type="dxa"/>
          </w:tcPr>
          <w:p w14:paraId="4734D126" w14:textId="1669F353" w:rsidR="006F6F93" w:rsidRPr="006F6F93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                  </w:t>
            </w:r>
            <w:r w:rsidR="006F6F93" w:rsidRPr="006F6F93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PARENT MEETING DATES</w:t>
            </w:r>
          </w:p>
        </w:tc>
      </w:tr>
      <w:tr w:rsidR="006F6F93" w:rsidRPr="007F7FA9" w14:paraId="622EFB14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D9DBF82" w14:textId="3E134A6A" w:rsidR="006F6F93" w:rsidRPr="007F7FA9" w:rsidRDefault="006F6F93" w:rsidP="009C61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09/21</w:t>
            </w:r>
          </w:p>
        </w:tc>
        <w:tc>
          <w:tcPr>
            <w:tcW w:w="8191" w:type="dxa"/>
          </w:tcPr>
          <w:p w14:paraId="27C8ECBE" w14:textId="6400530E" w:rsidR="006F6F93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5F98044D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A297863" w14:textId="59631619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10/19</w:t>
            </w:r>
          </w:p>
        </w:tc>
        <w:tc>
          <w:tcPr>
            <w:tcW w:w="8191" w:type="dxa"/>
          </w:tcPr>
          <w:p w14:paraId="63FC42B5" w14:textId="70331385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2E5060DC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0359AC9" w14:textId="715A6E24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11/16</w:t>
            </w:r>
          </w:p>
        </w:tc>
        <w:tc>
          <w:tcPr>
            <w:tcW w:w="8191" w:type="dxa"/>
          </w:tcPr>
          <w:p w14:paraId="137FF115" w14:textId="1A7DA1A5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3E2A048D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2E763F0" w14:textId="4BEB629A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01/18</w:t>
            </w:r>
          </w:p>
        </w:tc>
        <w:tc>
          <w:tcPr>
            <w:tcW w:w="8191" w:type="dxa"/>
          </w:tcPr>
          <w:p w14:paraId="51F1A3E9" w14:textId="3868F8F4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1C7DABD1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546055A" w14:textId="7EBFF57D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03/29</w:t>
            </w:r>
          </w:p>
        </w:tc>
        <w:tc>
          <w:tcPr>
            <w:tcW w:w="8191" w:type="dxa"/>
          </w:tcPr>
          <w:p w14:paraId="5A482343" w14:textId="3B2A4C9F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56180FAE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5EA7017" w14:textId="4F43AB6E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04/19</w:t>
            </w:r>
          </w:p>
        </w:tc>
        <w:tc>
          <w:tcPr>
            <w:tcW w:w="8191" w:type="dxa"/>
          </w:tcPr>
          <w:p w14:paraId="7DDB033C" w14:textId="72FFD187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  <w:tr w:rsidR="007C2076" w:rsidRPr="007F7FA9" w14:paraId="259AFC24" w14:textId="77777777" w:rsidTr="006F6F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0F0C3AC" w14:textId="5DBF459A" w:rsidR="007C2076" w:rsidRPr="007F7FA9" w:rsidRDefault="007C2076" w:rsidP="007C20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F7FA9">
              <w:rPr>
                <w:rFonts w:ascii="Arial" w:hAnsi="Arial" w:cs="Arial"/>
                <w:bCs/>
                <w:sz w:val="24"/>
                <w:szCs w:val="24"/>
              </w:rPr>
              <w:t>05/17</w:t>
            </w:r>
          </w:p>
        </w:tc>
        <w:tc>
          <w:tcPr>
            <w:tcW w:w="8191" w:type="dxa"/>
          </w:tcPr>
          <w:p w14:paraId="2F8F401A" w14:textId="451C2331" w:rsidR="007C2076" w:rsidRPr="007C2076" w:rsidRDefault="007C2076" w:rsidP="007C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</w:pPr>
            <w:proofErr w:type="spell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Parent</w:t>
            </w:r>
            <w:proofErr w:type="spell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</w:t>
            </w:r>
            <w:proofErr w:type="gramStart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>Meeting</w:t>
            </w:r>
            <w:proofErr w:type="gramEnd"/>
            <w:r w:rsidRPr="007C207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s-ES"/>
              </w:rPr>
              <w:t xml:space="preserve"> – (Junta de padres de Familia)</w:t>
            </w:r>
          </w:p>
        </w:tc>
      </w:tr>
    </w:tbl>
    <w:p w14:paraId="4B6E82EC" w14:textId="354C6ED3" w:rsidR="000B6A29" w:rsidRPr="000B6A29" w:rsidRDefault="000B6A29" w:rsidP="000419F7">
      <w:pPr>
        <w:jc w:val="center"/>
        <w:rPr>
          <w:rFonts w:asciiTheme="majorHAnsi" w:hAnsiTheme="majorHAnsi" w:cstheme="majorHAnsi"/>
          <w:b/>
          <w:bCs/>
          <w:lang w:val="da-DK"/>
        </w:rPr>
      </w:pPr>
      <w:r w:rsidRPr="000B6A29">
        <w:rPr>
          <w:b/>
          <w:bCs/>
        </w:rPr>
        <w:t>If you have any questions</w:t>
      </w:r>
      <w:r w:rsidR="00F96A18" w:rsidRPr="000B6A29">
        <w:rPr>
          <w:b/>
          <w:bCs/>
        </w:rPr>
        <w:t>,</w:t>
      </w:r>
      <w:r w:rsidRPr="000B6A29">
        <w:rPr>
          <w:b/>
          <w:bCs/>
        </w:rPr>
        <w:t xml:space="preserve"> please call</w:t>
      </w:r>
      <w:r w:rsidR="00F96A18">
        <w:rPr>
          <w:b/>
          <w:bCs/>
        </w:rPr>
        <w:t xml:space="preserve"> /</w:t>
      </w:r>
      <w:r w:rsidRPr="000B6A29">
        <w:rPr>
          <w:b/>
          <w:bCs/>
        </w:rPr>
        <w:t xml:space="preserve"> leave a voicemail or text this number:</w:t>
      </w:r>
      <w:r>
        <w:rPr>
          <w:b/>
          <w:bCs/>
        </w:rPr>
        <w:t xml:space="preserve"> </w:t>
      </w:r>
      <w:r w:rsidRPr="000B6A29">
        <w:rPr>
          <w:rFonts w:asciiTheme="majorHAnsi" w:hAnsiTheme="majorHAnsi" w:cstheme="majorHAnsi"/>
          <w:b/>
          <w:bCs/>
          <w:lang w:val="da-DK"/>
        </w:rPr>
        <w:t>(972) 302-9951</w:t>
      </w:r>
    </w:p>
    <w:p w14:paraId="6060EEC5" w14:textId="55137516" w:rsidR="000B6A29" w:rsidRPr="00E202A9" w:rsidRDefault="000B6A29" w:rsidP="000419F7">
      <w:pPr>
        <w:jc w:val="center"/>
        <w:rPr>
          <w:lang w:val="es-ES"/>
        </w:rPr>
      </w:pPr>
      <w:r w:rsidRPr="000B6A29">
        <w:rPr>
          <w:rFonts w:asciiTheme="majorHAnsi" w:hAnsiTheme="majorHAnsi" w:cstheme="majorHAnsi"/>
          <w:lang w:val="da-DK"/>
        </w:rPr>
        <w:t xml:space="preserve">Si tiene Preguntas, </w:t>
      </w:r>
      <w:r w:rsidR="002B1863">
        <w:rPr>
          <w:rFonts w:asciiTheme="majorHAnsi" w:hAnsiTheme="majorHAnsi" w:cstheme="majorHAnsi"/>
          <w:lang w:val="da-DK"/>
        </w:rPr>
        <w:t xml:space="preserve">comuniquese a el numero </w:t>
      </w:r>
      <w:r w:rsidR="002B1863" w:rsidRPr="000B6A29">
        <w:rPr>
          <w:rFonts w:asciiTheme="majorHAnsi" w:hAnsiTheme="majorHAnsi" w:cstheme="majorHAnsi"/>
          <w:lang w:val="da-DK"/>
        </w:rPr>
        <w:t>(972) 302-9951</w:t>
      </w:r>
      <w:r w:rsidRPr="000B6A29">
        <w:rPr>
          <w:rFonts w:asciiTheme="majorHAnsi" w:hAnsiTheme="majorHAnsi" w:cstheme="majorHAnsi"/>
          <w:lang w:val="da-DK"/>
        </w:rPr>
        <w:t xml:space="preserve"> y </w:t>
      </w:r>
      <w:r w:rsidR="002B1863">
        <w:rPr>
          <w:rFonts w:asciiTheme="majorHAnsi" w:hAnsiTheme="majorHAnsi" w:cstheme="majorHAnsi"/>
          <w:lang w:val="da-DK"/>
        </w:rPr>
        <w:t xml:space="preserve">puede </w:t>
      </w:r>
      <w:r w:rsidRPr="000B6A29">
        <w:rPr>
          <w:rFonts w:asciiTheme="majorHAnsi" w:hAnsiTheme="majorHAnsi" w:cstheme="majorHAnsi"/>
          <w:lang w:val="da-DK"/>
        </w:rPr>
        <w:t>dej</w:t>
      </w:r>
      <w:r w:rsidR="002B1863">
        <w:rPr>
          <w:rFonts w:asciiTheme="majorHAnsi" w:hAnsiTheme="majorHAnsi" w:cstheme="majorHAnsi"/>
          <w:lang w:val="da-DK"/>
        </w:rPr>
        <w:t>ar</w:t>
      </w:r>
      <w:r w:rsidRPr="000B6A29">
        <w:rPr>
          <w:rFonts w:asciiTheme="majorHAnsi" w:hAnsiTheme="majorHAnsi" w:cstheme="majorHAnsi"/>
          <w:lang w:val="da-DK"/>
        </w:rPr>
        <w:t xml:space="preserve"> correo de voz o mand</w:t>
      </w:r>
      <w:r w:rsidR="002B1863">
        <w:rPr>
          <w:rFonts w:asciiTheme="majorHAnsi" w:hAnsiTheme="majorHAnsi" w:cstheme="majorHAnsi"/>
          <w:lang w:val="da-DK"/>
        </w:rPr>
        <w:t>ar</w:t>
      </w:r>
      <w:r w:rsidRPr="000B6A29">
        <w:rPr>
          <w:rFonts w:asciiTheme="majorHAnsi" w:hAnsiTheme="majorHAnsi" w:cstheme="majorHAnsi"/>
          <w:lang w:val="da-DK"/>
        </w:rPr>
        <w:t xml:space="preserve"> texto </w:t>
      </w:r>
    </w:p>
    <w:sectPr w:rsidR="000B6A29" w:rsidRPr="00E202A9" w:rsidSect="00AC1ED0">
      <w:footerReference w:type="default" r:id="rId10"/>
      <w:pgSz w:w="12240" w:h="15840"/>
      <w:pgMar w:top="360" w:right="720" w:bottom="270" w:left="81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CD955" w14:textId="77777777" w:rsidR="00F46AE2" w:rsidRDefault="00F46AE2">
      <w:pPr>
        <w:spacing w:before="0" w:after="0"/>
      </w:pPr>
      <w:r>
        <w:separator/>
      </w:r>
    </w:p>
  </w:endnote>
  <w:endnote w:type="continuationSeparator" w:id="0">
    <w:p w14:paraId="00525710" w14:textId="77777777" w:rsidR="00F46AE2" w:rsidRDefault="00F46AE2">
      <w:pPr>
        <w:spacing w:before="0" w:after="0"/>
      </w:pPr>
      <w:r>
        <w:continuationSeparator/>
      </w:r>
    </w:p>
  </w:endnote>
  <w:endnote w:type="continuationNotice" w:id="1">
    <w:p w14:paraId="235EB336" w14:textId="77777777" w:rsidR="00F46AE2" w:rsidRDefault="00F46AE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799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F6E08" w14:textId="77777777" w:rsidR="00135D04" w:rsidRDefault="00BB7C1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0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191E" w14:textId="77777777" w:rsidR="00F46AE2" w:rsidRDefault="00F46AE2">
      <w:pPr>
        <w:spacing w:before="0" w:after="0"/>
      </w:pPr>
      <w:r>
        <w:separator/>
      </w:r>
    </w:p>
  </w:footnote>
  <w:footnote w:type="continuationSeparator" w:id="0">
    <w:p w14:paraId="55BC4E67" w14:textId="77777777" w:rsidR="00F46AE2" w:rsidRDefault="00F46AE2">
      <w:pPr>
        <w:spacing w:before="0" w:after="0"/>
      </w:pPr>
      <w:r>
        <w:continuationSeparator/>
      </w:r>
    </w:p>
  </w:footnote>
  <w:footnote w:type="continuationNotice" w:id="1">
    <w:p w14:paraId="3099AD87" w14:textId="77777777" w:rsidR="00F46AE2" w:rsidRDefault="00F46AE2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F8E6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16A2D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1A8F2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102A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05CE2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90077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14AF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AEA6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22F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569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3087805">
    <w:abstractNumId w:val="9"/>
  </w:num>
  <w:num w:numId="2" w16cid:durableId="953249475">
    <w:abstractNumId w:val="7"/>
  </w:num>
  <w:num w:numId="3" w16cid:durableId="1972587297">
    <w:abstractNumId w:val="6"/>
  </w:num>
  <w:num w:numId="4" w16cid:durableId="867371910">
    <w:abstractNumId w:val="5"/>
  </w:num>
  <w:num w:numId="5" w16cid:durableId="654578040">
    <w:abstractNumId w:val="4"/>
  </w:num>
  <w:num w:numId="6" w16cid:durableId="374937350">
    <w:abstractNumId w:val="8"/>
  </w:num>
  <w:num w:numId="7" w16cid:durableId="1362976606">
    <w:abstractNumId w:val="3"/>
  </w:num>
  <w:num w:numId="8" w16cid:durableId="888227948">
    <w:abstractNumId w:val="2"/>
  </w:num>
  <w:num w:numId="9" w16cid:durableId="1319267577">
    <w:abstractNumId w:val="1"/>
  </w:num>
  <w:num w:numId="10" w16cid:durableId="61324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44"/>
    <w:rsid w:val="0000661C"/>
    <w:rsid w:val="000104DF"/>
    <w:rsid w:val="000419F7"/>
    <w:rsid w:val="00046B45"/>
    <w:rsid w:val="000503FD"/>
    <w:rsid w:val="000A29A8"/>
    <w:rsid w:val="000A75B1"/>
    <w:rsid w:val="000B6855"/>
    <w:rsid w:val="000B6A29"/>
    <w:rsid w:val="000D02C7"/>
    <w:rsid w:val="000D3A11"/>
    <w:rsid w:val="000F0318"/>
    <w:rsid w:val="00117EF2"/>
    <w:rsid w:val="00121A57"/>
    <w:rsid w:val="00135D04"/>
    <w:rsid w:val="001507B0"/>
    <w:rsid w:val="001617BA"/>
    <w:rsid w:val="0016397A"/>
    <w:rsid w:val="001E7210"/>
    <w:rsid w:val="001F077F"/>
    <w:rsid w:val="002453CB"/>
    <w:rsid w:val="00277E8F"/>
    <w:rsid w:val="00283D71"/>
    <w:rsid w:val="002A62F6"/>
    <w:rsid w:val="002B0601"/>
    <w:rsid w:val="002B1863"/>
    <w:rsid w:val="002C6A0C"/>
    <w:rsid w:val="002D0BCD"/>
    <w:rsid w:val="002E675E"/>
    <w:rsid w:val="00305ED7"/>
    <w:rsid w:val="00313041"/>
    <w:rsid w:val="00324C82"/>
    <w:rsid w:val="00335006"/>
    <w:rsid w:val="0034077C"/>
    <w:rsid w:val="00343DCE"/>
    <w:rsid w:val="00345355"/>
    <w:rsid w:val="00350C3E"/>
    <w:rsid w:val="00361272"/>
    <w:rsid w:val="00366447"/>
    <w:rsid w:val="00374780"/>
    <w:rsid w:val="00383AAF"/>
    <w:rsid w:val="003A1B81"/>
    <w:rsid w:val="003E137F"/>
    <w:rsid w:val="003E4709"/>
    <w:rsid w:val="003F0008"/>
    <w:rsid w:val="003F05EC"/>
    <w:rsid w:val="00401616"/>
    <w:rsid w:val="00423B44"/>
    <w:rsid w:val="00445C3C"/>
    <w:rsid w:val="00465353"/>
    <w:rsid w:val="004A4FF7"/>
    <w:rsid w:val="004B1241"/>
    <w:rsid w:val="004F5695"/>
    <w:rsid w:val="00542D24"/>
    <w:rsid w:val="005463C6"/>
    <w:rsid w:val="005542EB"/>
    <w:rsid w:val="005646FF"/>
    <w:rsid w:val="00574425"/>
    <w:rsid w:val="005757B6"/>
    <w:rsid w:val="00577220"/>
    <w:rsid w:val="00585A39"/>
    <w:rsid w:val="005917AF"/>
    <w:rsid w:val="005A07CC"/>
    <w:rsid w:val="005D7D44"/>
    <w:rsid w:val="005E4517"/>
    <w:rsid w:val="005F0BA5"/>
    <w:rsid w:val="0061258E"/>
    <w:rsid w:val="00612ECB"/>
    <w:rsid w:val="00631135"/>
    <w:rsid w:val="0064080C"/>
    <w:rsid w:val="0064794E"/>
    <w:rsid w:val="00672E83"/>
    <w:rsid w:val="0069285D"/>
    <w:rsid w:val="006A2AD7"/>
    <w:rsid w:val="006D000C"/>
    <w:rsid w:val="006D1D4D"/>
    <w:rsid w:val="006F6F93"/>
    <w:rsid w:val="00704B1E"/>
    <w:rsid w:val="00722A8E"/>
    <w:rsid w:val="00741068"/>
    <w:rsid w:val="007467BD"/>
    <w:rsid w:val="00753719"/>
    <w:rsid w:val="007846E0"/>
    <w:rsid w:val="00796126"/>
    <w:rsid w:val="007C2076"/>
    <w:rsid w:val="007C2946"/>
    <w:rsid w:val="007F7FA9"/>
    <w:rsid w:val="00804344"/>
    <w:rsid w:val="0080534F"/>
    <w:rsid w:val="0083786F"/>
    <w:rsid w:val="00865E35"/>
    <w:rsid w:val="00886114"/>
    <w:rsid w:val="008C731B"/>
    <w:rsid w:val="00917DC8"/>
    <w:rsid w:val="009231BD"/>
    <w:rsid w:val="0093187B"/>
    <w:rsid w:val="00956982"/>
    <w:rsid w:val="009807E2"/>
    <w:rsid w:val="009938BE"/>
    <w:rsid w:val="009C61DD"/>
    <w:rsid w:val="00A234C5"/>
    <w:rsid w:val="00A360E1"/>
    <w:rsid w:val="00A366EA"/>
    <w:rsid w:val="00A437F0"/>
    <w:rsid w:val="00A51118"/>
    <w:rsid w:val="00A5729C"/>
    <w:rsid w:val="00A94D3E"/>
    <w:rsid w:val="00AC1ED0"/>
    <w:rsid w:val="00AF1661"/>
    <w:rsid w:val="00AF734D"/>
    <w:rsid w:val="00B10A57"/>
    <w:rsid w:val="00B36BD5"/>
    <w:rsid w:val="00BA1268"/>
    <w:rsid w:val="00BB7C13"/>
    <w:rsid w:val="00BD117F"/>
    <w:rsid w:val="00BD31C0"/>
    <w:rsid w:val="00BF1893"/>
    <w:rsid w:val="00BF29B5"/>
    <w:rsid w:val="00BF452D"/>
    <w:rsid w:val="00C03CE6"/>
    <w:rsid w:val="00C35606"/>
    <w:rsid w:val="00C51090"/>
    <w:rsid w:val="00C53D04"/>
    <w:rsid w:val="00C76D33"/>
    <w:rsid w:val="00C96180"/>
    <w:rsid w:val="00CC547C"/>
    <w:rsid w:val="00CE1B36"/>
    <w:rsid w:val="00D10D40"/>
    <w:rsid w:val="00D412BD"/>
    <w:rsid w:val="00D50CA8"/>
    <w:rsid w:val="00DA6706"/>
    <w:rsid w:val="00DC311D"/>
    <w:rsid w:val="00DF5039"/>
    <w:rsid w:val="00E1171F"/>
    <w:rsid w:val="00E202A9"/>
    <w:rsid w:val="00E430C8"/>
    <w:rsid w:val="00E67051"/>
    <w:rsid w:val="00EC3FBF"/>
    <w:rsid w:val="00ED247B"/>
    <w:rsid w:val="00EE35C5"/>
    <w:rsid w:val="00EE6F71"/>
    <w:rsid w:val="00EF24F1"/>
    <w:rsid w:val="00F01809"/>
    <w:rsid w:val="00F2510F"/>
    <w:rsid w:val="00F4249B"/>
    <w:rsid w:val="00F44B42"/>
    <w:rsid w:val="00F46AE2"/>
    <w:rsid w:val="00F618D4"/>
    <w:rsid w:val="00F9170E"/>
    <w:rsid w:val="00F96A18"/>
    <w:rsid w:val="00FF5C70"/>
    <w:rsid w:val="0154CE12"/>
    <w:rsid w:val="04709D18"/>
    <w:rsid w:val="06A8C056"/>
    <w:rsid w:val="07FE1025"/>
    <w:rsid w:val="09EA236B"/>
    <w:rsid w:val="0B35B0E7"/>
    <w:rsid w:val="0E6D51A9"/>
    <w:rsid w:val="0FB83682"/>
    <w:rsid w:val="10479501"/>
    <w:rsid w:val="21D2A698"/>
    <w:rsid w:val="23512D0E"/>
    <w:rsid w:val="261D9472"/>
    <w:rsid w:val="267D4C81"/>
    <w:rsid w:val="27B964D3"/>
    <w:rsid w:val="2811C0F5"/>
    <w:rsid w:val="28183381"/>
    <w:rsid w:val="329DEA5E"/>
    <w:rsid w:val="33013CE6"/>
    <w:rsid w:val="34EEB3FD"/>
    <w:rsid w:val="3690CE07"/>
    <w:rsid w:val="37340A52"/>
    <w:rsid w:val="3787333E"/>
    <w:rsid w:val="38454747"/>
    <w:rsid w:val="39734684"/>
    <w:rsid w:val="39D46726"/>
    <w:rsid w:val="3ABED400"/>
    <w:rsid w:val="3D0459E3"/>
    <w:rsid w:val="3F2EA82D"/>
    <w:rsid w:val="42B9841E"/>
    <w:rsid w:val="43617482"/>
    <w:rsid w:val="43634FFF"/>
    <w:rsid w:val="4497344A"/>
    <w:rsid w:val="454DA587"/>
    <w:rsid w:val="46A220AE"/>
    <w:rsid w:val="499CF639"/>
    <w:rsid w:val="4A8E0F6F"/>
    <w:rsid w:val="4AA14C92"/>
    <w:rsid w:val="4BB43BEB"/>
    <w:rsid w:val="4E6A7188"/>
    <w:rsid w:val="4E9160D7"/>
    <w:rsid w:val="50E54025"/>
    <w:rsid w:val="517E7C77"/>
    <w:rsid w:val="52D229FE"/>
    <w:rsid w:val="636D317D"/>
    <w:rsid w:val="6A8D4F57"/>
    <w:rsid w:val="71B97AB2"/>
    <w:rsid w:val="7498D335"/>
    <w:rsid w:val="74C6622A"/>
    <w:rsid w:val="76FB4778"/>
    <w:rsid w:val="7AE2E32E"/>
    <w:rsid w:val="7F438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2F451"/>
  <w15:docId w15:val="{BB3E0962-951F-4543-AFAA-E6498978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color w:val="000000" w:themeColor="text1"/>
        <w:sz w:val="22"/>
        <w:szCs w:val="22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80C"/>
  </w:style>
  <w:style w:type="paragraph" w:styleId="Heading1">
    <w:name w:val="heading 1"/>
    <w:basedOn w:val="Normal"/>
    <w:link w:val="Heading1Char"/>
    <w:uiPriority w:val="9"/>
    <w:qFormat/>
    <w:rsid w:val="002C6A0C"/>
    <w:pPr>
      <w:keepNext/>
      <w:spacing w:before="240"/>
      <w:contextualSpacing/>
      <w:outlineLvl w:val="0"/>
    </w:pPr>
    <w:rPr>
      <w:rFonts w:asciiTheme="majorHAnsi" w:hAnsiTheme="majorHAnsi"/>
      <w:b/>
      <w:color w:val="404040" w:themeColor="text1" w:themeTint="BF"/>
      <w:sz w:val="2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80C"/>
    <w:pPr>
      <w:keepNext/>
      <w:keepLines/>
      <w:spacing w:after="0"/>
      <w:contextualSpacing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80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80C"/>
    <w:pPr>
      <w:keepNext/>
      <w:keepLines/>
      <w:spacing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80C"/>
    <w:pPr>
      <w:keepNext/>
      <w:keepLines/>
      <w:spacing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80C"/>
    <w:pPr>
      <w:keepNext/>
      <w:keepLines/>
      <w:spacing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80C"/>
    <w:pPr>
      <w:keepNext/>
      <w:keepLines/>
      <w:spacing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80C"/>
    <w:pPr>
      <w:keepNext/>
      <w:keepLines/>
      <w:spacing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80C"/>
    <w:pPr>
      <w:keepNext/>
      <w:keepLines/>
      <w:spacing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A0C"/>
    <w:rPr>
      <w:rFonts w:asciiTheme="majorHAnsi" w:hAnsiTheme="majorHAnsi"/>
      <w:b/>
      <w:color w:val="404040" w:themeColor="text1" w:themeTint="BF"/>
      <w:sz w:val="24"/>
      <w:szCs w:val="44"/>
    </w:rPr>
  </w:style>
  <w:style w:type="table" w:styleId="TableGrid">
    <w:name w:val="Table Grid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Cs w:val="16"/>
    </w:rPr>
  </w:style>
  <w:style w:type="character" w:styleId="PlaceholderText">
    <w:name w:val="Placeholder Text"/>
    <w:basedOn w:val="DefaultParagraphFont"/>
    <w:uiPriority w:val="99"/>
    <w:semiHidden/>
    <w:rsid w:val="00C35606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customStyle="1" w:styleId="Meetingschedule">
    <w:name w:val="Meeting schedule"/>
    <w:basedOn w:val="TableNormal"/>
    <w:uiPriority w:val="99"/>
    <w:rsid w:val="00886114"/>
    <w:tblPr>
      <w:tblBorders>
        <w:top w:val="single" w:sz="4" w:space="0" w:color="365F91" w:themeColor="accent1" w:themeShade="BF"/>
        <w:left w:val="single" w:sz="4" w:space="0" w:color="365F91" w:themeColor="accent1" w:themeShade="BF"/>
        <w:bottom w:val="single" w:sz="4" w:space="0" w:color="365F91" w:themeColor="accent1" w:themeShade="BF"/>
        <w:right w:val="single" w:sz="4" w:space="0" w:color="365F91" w:themeColor="accent1" w:themeShade="BF"/>
        <w:insideH w:val="single" w:sz="4" w:space="0" w:color="365F91" w:themeColor="accent1" w:themeShade="BF"/>
        <w:insideV w:val="single" w:sz="4" w:space="0" w:color="365F91" w:themeColor="accent1" w:themeShade="BF"/>
      </w:tblBorders>
      <w:tblCellMar>
        <w:left w:w="115" w:type="dxa"/>
        <w:right w:w="115" w:type="dxa"/>
      </w:tblCellMar>
    </w:tblPr>
    <w:tcPr>
      <w:vAlign w:val="center"/>
    </w:tcPr>
    <w:tblStylePr w:type="firstRow">
      <w:rPr>
        <w:rFonts w:asciiTheme="majorHAnsi" w:hAnsiTheme="majorHAnsi"/>
        <w:b/>
        <w:i w:val="0"/>
        <w:color w:val="FFFFFF" w:themeColor="background1"/>
        <w:sz w:val="22"/>
      </w:rPr>
      <w:tblPr/>
      <w:tcPr>
        <w:tc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nil"/>
          <w:insideV w:val="single" w:sz="4" w:space="0" w:color="365F91" w:themeColor="accent1" w:themeShade="BF"/>
          <w:tl2br w:val="nil"/>
          <w:tr2bl w:val="nil"/>
        </w:tcBorders>
        <w:shd w:val="clear" w:color="auto" w:fill="365F91" w:themeFill="accent1" w:themeFillShade="BF"/>
      </w:tcPr>
    </w:tblStylePr>
    <w:tblStylePr w:type="firstCol">
      <w:rPr>
        <w:b/>
        <w:i w:val="0"/>
        <w:color w:val="404040" w:themeColor="text1" w:themeTint="BF"/>
      </w:rPr>
    </w:tblStylePr>
  </w:style>
  <w:style w:type="paragraph" w:styleId="Title">
    <w:name w:val="Title"/>
    <w:basedOn w:val="Normal"/>
    <w:link w:val="TitleChar"/>
    <w:uiPriority w:val="2"/>
    <w:qFormat/>
    <w:rsid w:val="000104DF"/>
    <w:pPr>
      <w:spacing w:after="120"/>
      <w:contextualSpacing/>
    </w:pPr>
    <w:rPr>
      <w:rFonts w:asciiTheme="majorHAnsi" w:eastAsiaTheme="majorEastAsia" w:hAnsiTheme="majorHAnsi" w:cstheme="majorBidi"/>
      <w:color w:val="365F91" w:themeColor="accent1" w:themeShade="BF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2C6A0C"/>
    <w:rPr>
      <w:rFonts w:asciiTheme="majorHAnsi" w:eastAsiaTheme="majorEastAsia" w:hAnsiTheme="majorHAnsi" w:cstheme="majorBidi"/>
      <w:color w:val="365F91" w:themeColor="accent1" w:themeShade="BF"/>
      <w:sz w:val="3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5A39"/>
    <w:pPr>
      <w:outlineLvl w:val="9"/>
    </w:pPr>
    <w:rPr>
      <w:rFonts w:eastAsiaTheme="majorEastAsia" w:cstheme="majorBidi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35606"/>
    <w:rPr>
      <w:b/>
      <w:bCs/>
      <w:caps w:val="0"/>
      <w:smallCaps/>
      <w:color w:val="365F91" w:themeColor="accent1" w:themeShade="BF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356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35606"/>
    <w:rPr>
      <w:i/>
      <w:iCs/>
      <w:color w:val="365F91" w:themeColor="accent1" w:themeShade="BF"/>
    </w:rPr>
  </w:style>
  <w:style w:type="character" w:styleId="BookTitle">
    <w:name w:val="Book Title"/>
    <w:basedOn w:val="DefaultParagraphFont"/>
    <w:uiPriority w:val="33"/>
    <w:semiHidden/>
    <w:unhideWhenUsed/>
    <w:qFormat/>
    <w:rsid w:val="00C35606"/>
    <w:rPr>
      <w:b/>
      <w:bCs/>
      <w:i/>
      <w:iCs/>
      <w:spacing w:val="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35606"/>
    <w:rPr>
      <w:i/>
      <w:iCs/>
      <w:color w:val="365F91" w:themeColor="accent1" w:themeShade="BF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64080C"/>
    <w:pPr>
      <w:numPr>
        <w:ilvl w:val="1"/>
      </w:numPr>
      <w:spacing w:after="160"/>
      <w:contextualSpacing/>
    </w:pPr>
    <w:rPr>
      <w:rFonts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64080C"/>
    <w:rPr>
      <w:rFonts w:cstheme="minorBidi"/>
      <w:color w:val="5A5A5A" w:themeColor="text1" w:themeTint="A5"/>
    </w:rPr>
  </w:style>
  <w:style w:type="paragraph" w:styleId="BlockText">
    <w:name w:val="Block Text"/>
    <w:basedOn w:val="Normal"/>
    <w:uiPriority w:val="99"/>
    <w:semiHidden/>
    <w:unhideWhenUsed/>
    <w:rsid w:val="00C35606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cstheme="minorBidi"/>
      <w:i/>
      <w:iCs/>
      <w:color w:val="365F91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1617BA"/>
  </w:style>
  <w:style w:type="paragraph" w:styleId="BodyText">
    <w:name w:val="Body Text"/>
    <w:basedOn w:val="Normal"/>
    <w:link w:val="BodyTextChar"/>
    <w:uiPriority w:val="99"/>
    <w:semiHidden/>
    <w:unhideWhenUsed/>
    <w:rsid w:val="001617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17BA"/>
  </w:style>
  <w:style w:type="paragraph" w:styleId="BodyText2">
    <w:name w:val="Body Text 2"/>
    <w:basedOn w:val="Normal"/>
    <w:link w:val="BodyText2Char"/>
    <w:uiPriority w:val="99"/>
    <w:semiHidden/>
    <w:unhideWhenUsed/>
    <w:rsid w:val="001617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17BA"/>
  </w:style>
  <w:style w:type="paragraph" w:styleId="BodyText3">
    <w:name w:val="Body Text 3"/>
    <w:basedOn w:val="Normal"/>
    <w:link w:val="BodyText3Char"/>
    <w:uiPriority w:val="99"/>
    <w:semiHidden/>
    <w:unhideWhenUsed/>
    <w:rsid w:val="001617B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17B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617BA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17B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17B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17B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17BA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17B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17B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17B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17B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17BA"/>
    <w:rPr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17BA"/>
    <w:pPr>
      <w:spacing w:before="0"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617BA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17BA"/>
  </w:style>
  <w:style w:type="table" w:styleId="ColorfulGrid">
    <w:name w:val="Colorful Grid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17BA"/>
    <w:pPr>
      <w:spacing w:before="0"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17BA"/>
    <w:pPr>
      <w:spacing w:before="0" w:after="0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17B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7B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7B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7B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17BA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617BA"/>
  </w:style>
  <w:style w:type="character" w:customStyle="1" w:styleId="DateChar">
    <w:name w:val="Date Char"/>
    <w:basedOn w:val="DefaultParagraphFont"/>
    <w:link w:val="Date"/>
    <w:uiPriority w:val="99"/>
    <w:semiHidden/>
    <w:rsid w:val="001617BA"/>
  </w:style>
  <w:style w:type="paragraph" w:styleId="DocumentMap">
    <w:name w:val="Document Map"/>
    <w:basedOn w:val="Normal"/>
    <w:link w:val="DocumentMapChar"/>
    <w:uiPriority w:val="99"/>
    <w:semiHidden/>
    <w:unhideWhenUsed/>
    <w:rsid w:val="001617BA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17B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17BA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17BA"/>
  </w:style>
  <w:style w:type="character" w:styleId="Emphasis">
    <w:name w:val="Emphasis"/>
    <w:basedOn w:val="DefaultParagraphFont"/>
    <w:uiPriority w:val="20"/>
    <w:semiHidden/>
    <w:unhideWhenUsed/>
    <w:qFormat/>
    <w:rsid w:val="001617B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17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17BA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17B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617BA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17BA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617B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17BA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17BA"/>
    <w:rPr>
      <w:szCs w:val="20"/>
    </w:rPr>
  </w:style>
  <w:style w:type="table" w:styleId="GridTable1Light">
    <w:name w:val="Grid Table 1 Light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17BA"/>
    <w:pPr>
      <w:spacing w:after="0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617B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617BA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617BA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617BA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617BA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617BA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617BA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617BA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617BA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617BA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617BA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617BA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617BA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64080C"/>
    <w:rPr>
      <w:rFonts w:asciiTheme="majorHAnsi" w:eastAsiaTheme="majorEastAsia" w:hAnsiTheme="majorHAnsi" w:cstheme="majorBidi"/>
      <w:color w:val="365F91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8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80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80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8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8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80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80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1617BA"/>
  </w:style>
  <w:style w:type="paragraph" w:styleId="HTMLAddress">
    <w:name w:val="HTML Address"/>
    <w:basedOn w:val="Normal"/>
    <w:link w:val="HTMLAddressChar"/>
    <w:uiPriority w:val="99"/>
    <w:semiHidden/>
    <w:unhideWhenUsed/>
    <w:rsid w:val="001617BA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17B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617B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17B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17B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17B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17BA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17B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617B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17B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17B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617BA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17BA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17BA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17BA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17BA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17BA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17BA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17BA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17BA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17BA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17B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17BA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17BA"/>
    <w:pPr>
      <w:spacing w:before="0"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17BA"/>
    <w:pPr>
      <w:spacing w:before="0"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17BA"/>
    <w:pPr>
      <w:spacing w:before="0"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17BA"/>
    <w:pPr>
      <w:spacing w:before="0"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17BA"/>
    <w:pPr>
      <w:spacing w:before="0"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17BA"/>
    <w:pPr>
      <w:spacing w:before="0"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17BA"/>
  </w:style>
  <w:style w:type="paragraph" w:styleId="List">
    <w:name w:val="List"/>
    <w:basedOn w:val="Normal"/>
    <w:uiPriority w:val="99"/>
    <w:semiHidden/>
    <w:unhideWhenUsed/>
    <w:rsid w:val="001617B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617B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617B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617B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617BA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617B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617B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617B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617B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17B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617B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17B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17B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17B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17BA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617B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617B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617B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617B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17B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1617B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617BA"/>
    <w:pPr>
      <w:spacing w:after="0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617BA"/>
    <w:pPr>
      <w:spacing w:after="0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617BA"/>
    <w:pPr>
      <w:spacing w:after="0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617B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617BA"/>
    <w:pPr>
      <w:spacing w:after="0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617BA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617BA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617BA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617BA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617BA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617BA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617BA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617BA"/>
    <w:pPr>
      <w:spacing w:after="0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617BA"/>
    <w:pPr>
      <w:spacing w:after="0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617BA"/>
    <w:pPr>
      <w:spacing w:after="0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617BA"/>
    <w:pPr>
      <w:spacing w:after="0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617BA"/>
    <w:pPr>
      <w:spacing w:after="0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617BA"/>
    <w:pPr>
      <w:spacing w:after="0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617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17B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17BA"/>
    <w:pPr>
      <w:spacing w:before="0"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17BA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17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17B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1617BA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1617B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617B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17BA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17BA"/>
  </w:style>
  <w:style w:type="character" w:styleId="PageNumber">
    <w:name w:val="page number"/>
    <w:basedOn w:val="DefaultParagraphFont"/>
    <w:uiPriority w:val="99"/>
    <w:semiHidden/>
    <w:unhideWhenUsed/>
    <w:rsid w:val="001617BA"/>
  </w:style>
  <w:style w:type="table" w:styleId="PlainTable1">
    <w:name w:val="Plain Table 1"/>
    <w:basedOn w:val="TableNormal"/>
    <w:uiPriority w:val="41"/>
    <w:rsid w:val="001617BA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617BA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617BA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617BA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617BA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17BA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1617B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617B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17B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17BA"/>
  </w:style>
  <w:style w:type="paragraph" w:styleId="Signature">
    <w:name w:val="Signature"/>
    <w:basedOn w:val="Normal"/>
    <w:link w:val="SignatureChar"/>
    <w:uiPriority w:val="99"/>
    <w:semiHidden/>
    <w:unhideWhenUsed/>
    <w:rsid w:val="001617BA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17BA"/>
  </w:style>
  <w:style w:type="character" w:styleId="Strong">
    <w:name w:val="Strong"/>
    <w:basedOn w:val="DefaultParagraphFont"/>
    <w:uiPriority w:val="22"/>
    <w:semiHidden/>
    <w:unhideWhenUsed/>
    <w:qFormat/>
    <w:rsid w:val="001617BA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1617B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1617B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1617B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17B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17B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17B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17B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17B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17B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17B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17B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17B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17B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17B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17B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17B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17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17B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17B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17B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17B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17B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617B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1617B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17B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17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17B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17B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17B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17B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617B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1617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17B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17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17B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17B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1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617B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17B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17B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1617B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617B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617B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617B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617B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617B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617B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617B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617B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617BA"/>
    <w:pPr>
      <w:spacing w:after="100"/>
      <w:ind w:left="1760"/>
    </w:pPr>
  </w:style>
  <w:style w:type="paragraph" w:customStyle="1" w:styleId="Default">
    <w:name w:val="Default"/>
    <w:rsid w:val="00350C3E"/>
    <w:pPr>
      <w:pBdr>
        <w:top w:val="nil"/>
        <w:left w:val="nil"/>
        <w:bottom w:val="nil"/>
        <w:right w:val="nil"/>
        <w:between w:val="nil"/>
        <w:bar w:val="nil"/>
      </w:pBdr>
      <w:spacing w:before="0" w:after="0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normaltextrun">
    <w:name w:val="normaltextrun"/>
    <w:basedOn w:val="DefaultParagraphFont"/>
    <w:rsid w:val="009807E2"/>
  </w:style>
  <w:style w:type="character" w:customStyle="1" w:styleId="eop">
    <w:name w:val="eop"/>
    <w:basedOn w:val="DefaultParagraphFont"/>
    <w:rsid w:val="00980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th\AppData\Roaming\Microsoft\Templates\Business%20trip%20itinerary%20with%20meeting%20schedu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e2f271-c43f-49f5-9b67-502d7865173b">
      <Terms xmlns="http://schemas.microsoft.com/office/infopath/2007/PartnerControls"/>
    </lcf76f155ced4ddcb4097134ff3c332f>
    <TaxCatchAll xmlns="ff60f3fa-3b80-429e-8daf-2a0aaf50a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22E4010B99D43BBA9E53AC6886BA2" ma:contentTypeVersion="12" ma:contentTypeDescription="Create a new document." ma:contentTypeScope="" ma:versionID="9c26eabab3e58fa1ee715882ad2db062">
  <xsd:schema xmlns:xsd="http://www.w3.org/2001/XMLSchema" xmlns:xs="http://www.w3.org/2001/XMLSchema" xmlns:p="http://schemas.microsoft.com/office/2006/metadata/properties" xmlns:ns2="6ce2f271-c43f-49f5-9b67-502d7865173b" xmlns:ns3="ff60f3fa-3b80-429e-8daf-2a0aaf50a34e" targetNamespace="http://schemas.microsoft.com/office/2006/metadata/properties" ma:root="true" ma:fieldsID="ecbd8e415c4241e532977279a1e448a1" ns2:_="" ns3:_="">
    <xsd:import namespace="6ce2f271-c43f-49f5-9b67-502d7865173b"/>
    <xsd:import namespace="ff60f3fa-3b80-429e-8daf-2a0aaf50a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2f271-c43f-49f5-9b67-502d78651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9f554b-20d3-4aac-a0db-9f9fd2d3f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0f3fa-3b80-429e-8daf-2a0aaf50a3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b77c59-67ea-47cb-a8a1-8a2e1ee58cba}" ma:internalName="TaxCatchAll" ma:showField="CatchAllData" ma:web="ff60f3fa-3b80-429e-8daf-2a0aaf50a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F5DC0E-344F-4A88-B976-2922D25C3B09}">
  <ds:schemaRefs>
    <ds:schemaRef ds:uri="http://schemas.microsoft.com/office/2006/metadata/properties"/>
    <ds:schemaRef ds:uri="http://schemas.microsoft.com/office/infopath/2007/PartnerControls"/>
    <ds:schemaRef ds:uri="6ce2f271-c43f-49f5-9b67-502d7865173b"/>
    <ds:schemaRef ds:uri="ff60f3fa-3b80-429e-8daf-2a0aaf50a34e"/>
  </ds:schemaRefs>
</ds:datastoreItem>
</file>

<file path=customXml/itemProps2.xml><?xml version="1.0" encoding="utf-8"?>
<ds:datastoreItem xmlns:ds="http://schemas.openxmlformats.org/officeDocument/2006/customXml" ds:itemID="{286C8082-711C-4A29-A03D-11C2A2EE9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2f271-c43f-49f5-9b67-502d7865173b"/>
    <ds:schemaRef ds:uri="ff60f3fa-3b80-429e-8daf-2a0aaf50a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8C93D-E723-44B2-BA7F-C7F4C80CB8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trip itinerary with meeting schedule</Template>
  <TotalTime>2437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Cinthia Minor</dc:creator>
  <cp:keywords/>
  <cp:lastModifiedBy>Deandria Gonzalez</cp:lastModifiedBy>
  <cp:revision>4</cp:revision>
  <cp:lastPrinted>2023-08-06T18:31:00Z</cp:lastPrinted>
  <dcterms:created xsi:type="dcterms:W3CDTF">2025-08-23T01:45:00Z</dcterms:created>
  <dcterms:modified xsi:type="dcterms:W3CDTF">2025-08-24T18:27:00Z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TC060883621033</vt:lpwstr>
  </property>
  <property fmtid="{D5CDD505-2E9C-101B-9397-08002B2CF9AE}" pid="3" name="ContentTypeId">
    <vt:lpwstr>0x010100A5822E4010B99D43BBA9E53AC6886BA2</vt:lpwstr>
  </property>
  <property fmtid="{D5CDD505-2E9C-101B-9397-08002B2CF9AE}" pid="4" name="MediaServiceImageTags">
    <vt:lpwstr/>
  </property>
</Properties>
</file>